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13" w:rsidRPr="00F36F16" w:rsidRDefault="00AC1D13" w:rsidP="00F36F16">
      <w:pPr>
        <w:pBdr>
          <w:bottom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</w:rPr>
      </w:pPr>
      <w:r w:rsidRPr="00F36F16">
        <w:rPr>
          <w:rFonts w:ascii="Arial" w:hAnsi="Arial" w:cs="Arial"/>
          <w:vanish/>
          <w:sz w:val="16"/>
          <w:szCs w:val="16"/>
        </w:rPr>
        <w:t>Начало формы</w:t>
      </w:r>
    </w:p>
    <w:tbl>
      <w:tblPr>
        <w:tblW w:w="1350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77"/>
        <w:gridCol w:w="9923"/>
      </w:tblGrid>
      <w:tr w:rsidR="00AC1D13" w:rsidRPr="00D60469" w:rsidTr="00F36F16">
        <w:trPr>
          <w:tblCellSpacing w:w="0" w:type="dxa"/>
        </w:trPr>
        <w:tc>
          <w:tcPr>
            <w:tcW w:w="0" w:type="auto"/>
            <w:gridSpan w:val="2"/>
            <w:tcBorders>
              <w:bottom w:val="dotted" w:sz="12" w:space="0" w:color="DDDDDD"/>
            </w:tcBorders>
            <w:shd w:val="clear" w:color="auto" w:fill="AF4141"/>
            <w:tcMar>
              <w:top w:w="450" w:type="dxa"/>
              <w:left w:w="150" w:type="dxa"/>
              <w:bottom w:w="300" w:type="dxa"/>
              <w:right w:w="150" w:type="dxa"/>
            </w:tcMar>
            <w:vAlign w:val="center"/>
          </w:tcPr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b/>
                <w:bCs/>
                <w:color w:val="FFFFFF"/>
                <w:sz w:val="38"/>
                <w:szCs w:val="38"/>
              </w:rPr>
            </w:pPr>
            <w:r w:rsidRPr="00F36F16">
              <w:rPr>
                <w:rFonts w:ascii="Arial" w:hAnsi="Arial" w:cs="Arial"/>
                <w:b/>
                <w:bCs/>
                <w:color w:val="FFFFFF"/>
                <w:sz w:val="38"/>
                <w:szCs w:val="38"/>
              </w:rPr>
              <w:t>Tomato</w:t>
            </w:r>
          </w:p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b/>
                <w:bCs/>
                <w:color w:val="EEEEEE"/>
                <w:sz w:val="23"/>
                <w:szCs w:val="23"/>
              </w:rPr>
            </w:pPr>
            <w:r w:rsidRPr="00F36F16">
              <w:rPr>
                <w:rFonts w:ascii="Arial" w:hAnsi="Arial" w:cs="Arial"/>
                <w:b/>
                <w:bCs/>
                <w:color w:val="EEEEEE"/>
                <w:sz w:val="23"/>
                <w:szCs w:val="23"/>
              </w:rPr>
              <w:t>Version 1.28</w:t>
            </w:r>
          </w:p>
        </w:tc>
      </w:tr>
      <w:tr w:rsidR="00AC1D13" w:rsidRPr="00D60469" w:rsidTr="00F36F16">
        <w:trPr>
          <w:tblCellSpacing w:w="0" w:type="dxa"/>
        </w:trPr>
        <w:tc>
          <w:tcPr>
            <w:tcW w:w="1950" w:type="dxa"/>
            <w:tcBorders>
              <w:right w:val="single" w:sz="6" w:space="0" w:color="F0F0F0"/>
            </w:tcBorders>
            <w:shd w:val="clear" w:color="auto" w:fill="FFFFFF"/>
            <w:tcMar>
              <w:top w:w="300" w:type="dxa"/>
              <w:left w:w="0" w:type="dxa"/>
              <w:bottom w:w="300" w:type="dxa"/>
              <w:right w:w="0" w:type="dxa"/>
            </w:tcMar>
          </w:tcPr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sz w:val="18"/>
                <w:szCs w:val="18"/>
              </w:rPr>
            </w:pPr>
            <w:hyperlink r:id="rId4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Status</w:t>
              </w:r>
            </w:hyperlink>
            <w:hyperlink r:id="rId5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Overview</w:t>
              </w:r>
            </w:hyperlink>
            <w:hyperlink r:id="rId6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Device List</w:t>
              </w:r>
            </w:hyperlink>
            <w:hyperlink r:id="rId7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Web Usage</w:t>
              </w:r>
            </w:hyperlink>
            <w:hyperlink r:id="rId8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Logs</w:t>
              </w:r>
            </w:hyperlink>
            <w:hyperlink r:id="rId9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Bandwidth</w:t>
              </w:r>
            </w:hyperlink>
            <w:hyperlink r:id="rId10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Real-Time</w:t>
              </w:r>
            </w:hyperlink>
            <w:hyperlink r:id="rId11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Last 24 Hours</w:t>
              </w:r>
            </w:hyperlink>
            <w:hyperlink r:id="rId12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Daily</w:t>
              </w:r>
            </w:hyperlink>
            <w:hyperlink r:id="rId13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Weekly</w:t>
              </w:r>
            </w:hyperlink>
            <w:hyperlink r:id="rId14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Monthly</w:t>
              </w:r>
            </w:hyperlink>
            <w:hyperlink r:id="rId15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Tools</w:t>
              </w:r>
            </w:hyperlink>
            <w:r w:rsidRPr="00F36F16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hyperlink r:id="rId16" w:history="1">
              <w:r w:rsidRPr="00F36F16">
                <w:rPr>
                  <w:rFonts w:ascii="Arial" w:hAnsi="Arial" w:cs="Arial"/>
                  <w:b/>
                  <w:bCs/>
                  <w:color w:val="AF4141"/>
                  <w:sz w:val="18"/>
                  <w:lang w:val="en-US"/>
                </w:rPr>
                <w:t>Basic</w:t>
              </w:r>
            </w:hyperlink>
            <w:hyperlink r:id="rId17" w:history="1">
              <w:r w:rsidRPr="00F36F16">
                <w:rPr>
                  <w:rFonts w:ascii="Arial" w:hAnsi="Arial" w:cs="Arial"/>
                  <w:b/>
                  <w:bCs/>
                  <w:color w:val="AF4141"/>
                  <w:sz w:val="18"/>
                  <w:lang w:val="en-US"/>
                </w:rPr>
                <w:t>Network</w:t>
              </w:r>
            </w:hyperlink>
            <w:hyperlink r:id="rId18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Identification</w:t>
              </w:r>
            </w:hyperlink>
            <w:hyperlink r:id="rId19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Time</w:t>
              </w:r>
            </w:hyperlink>
            <w:hyperlink r:id="rId20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DDNS</w:t>
              </w:r>
            </w:hyperlink>
            <w:hyperlink r:id="rId21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Static DHCP</w:t>
              </w:r>
            </w:hyperlink>
            <w:hyperlink r:id="rId22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Wireless Filter</w:t>
              </w:r>
            </w:hyperlink>
            <w:hyperlink r:id="rId23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Advanced</w:t>
              </w:r>
            </w:hyperlink>
            <w:hyperlink r:id="rId24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Port Forwarding</w:t>
              </w:r>
            </w:hyperlink>
            <w:hyperlink r:id="rId25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QoS</w:t>
              </w:r>
            </w:hyperlink>
            <w:hyperlink r:id="rId26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Access Restriction</w:t>
              </w:r>
            </w:hyperlink>
            <w:hyperlink r:id="rId27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USB and NAS</w:t>
              </w:r>
            </w:hyperlink>
            <w:r w:rsidRPr="00F36F16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hyperlink r:id="rId28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Administration</w:t>
              </w:r>
            </w:hyperlink>
            <w:r w:rsidRPr="00F36F16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hyperlink r:id="rId29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About</w:t>
              </w:r>
            </w:hyperlink>
            <w:hyperlink r:id="rId30" w:history="1">
              <w:r w:rsidRPr="00F36F16">
                <w:rPr>
                  <w:rFonts w:ascii="Arial" w:hAnsi="Arial" w:cs="Arial"/>
                  <w:color w:val="AF4141"/>
                  <w:sz w:val="18"/>
                  <w:lang w:val="en-US"/>
                </w:rPr>
                <w:t>Reboot...</w:t>
              </w:r>
            </w:hyperlink>
            <w:hyperlink r:id="rId31" w:history="1">
              <w:r w:rsidRPr="00F36F16">
                <w:rPr>
                  <w:rFonts w:ascii="Arial" w:hAnsi="Arial" w:cs="Arial"/>
                  <w:color w:val="AF4141"/>
                  <w:sz w:val="18"/>
                </w:rPr>
                <w:t>Shutdown...</w:t>
              </w:r>
            </w:hyperlink>
            <w:hyperlink r:id="rId32" w:history="1">
              <w:r w:rsidRPr="00F36F16">
                <w:rPr>
                  <w:rFonts w:ascii="Arial" w:hAnsi="Arial" w:cs="Arial"/>
                  <w:color w:val="AF4141"/>
                  <w:sz w:val="18"/>
                </w:rPr>
                <w:t>Logout</w:t>
              </w:r>
            </w:hyperlink>
          </w:p>
        </w:tc>
        <w:tc>
          <w:tcPr>
            <w:tcW w:w="11550" w:type="dxa"/>
            <w:shd w:val="clear" w:color="auto" w:fill="FFFFFF"/>
            <w:tcMar>
              <w:top w:w="75" w:type="dxa"/>
              <w:left w:w="60" w:type="dxa"/>
              <w:bottom w:w="300" w:type="dxa"/>
              <w:right w:w="60" w:type="dxa"/>
            </w:tcMar>
          </w:tcPr>
          <w:p w:rsidR="00AC1D13" w:rsidRPr="00F36F16" w:rsidRDefault="00AC1D13" w:rsidP="00F36F16">
            <w:pPr>
              <w:spacing w:before="30" w:after="750" w:line="240" w:lineRule="auto"/>
              <w:jc w:val="right"/>
              <w:rPr>
                <w:rFonts w:ascii="Arial" w:hAnsi="Arial" w:cs="Arial"/>
                <w:color w:val="AAAAAA"/>
                <w:sz w:val="17"/>
                <w:szCs w:val="17"/>
              </w:rPr>
            </w:pPr>
            <w:r w:rsidRPr="00F36F16">
              <w:rPr>
                <w:rFonts w:ascii="Arial" w:hAnsi="Arial" w:cs="Arial"/>
                <w:color w:val="AAAAAA"/>
                <w:sz w:val="17"/>
                <w:szCs w:val="17"/>
              </w:rPr>
              <w:t>tomato</w:t>
            </w:r>
          </w:p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color w:val="444444"/>
                <w:sz w:val="21"/>
                <w:szCs w:val="21"/>
              </w:rPr>
            </w:pPr>
            <w:r w:rsidRPr="00F36F16">
              <w:rPr>
                <w:rFonts w:ascii="Arial" w:hAnsi="Arial" w:cs="Arial"/>
                <w:color w:val="444444"/>
                <w:sz w:val="21"/>
                <w:szCs w:val="21"/>
              </w:rPr>
              <w:t>WAN / Internet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2101"/>
              <w:gridCol w:w="7702"/>
            </w:tblGrid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Type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pt;height:17.25pt">
                        <v:imagedata r:id="rId33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Modem Type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26" type="#_x0000_t75" style="width:73.5pt;height:17.25pt">
                        <v:imagedata r:id="rId34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Modem Port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CF20C2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27" type="#_x0000_t75" style="width:64.5pt;height:17.25pt">
                        <v:imagedata r:id="rId35" o:title=""/>
                      </v:shape>
                    </w:pic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 xml:space="preserve"> 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«играть» с ACM0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Modem Port Speed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CF20C2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28" type="#_x0000_t75" style="width:60.75pt;height:17.25pt">
                        <v:imagedata r:id="rId36" o:title=""/>
                      </v:shape>
                    </w:pic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 xml:space="preserve"> 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уменьшить до 230400..115200</w:t>
                  </w:r>
                </w:p>
              </w:tc>
            </w:tr>
            <w:tr w:rsidR="00AC1D13" w:rsidRPr="00FB1904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User Modem VendorID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29" type="#_x0000_t75" style="width:32.25pt;height:17.25pt">
                        <v:imagedata r:id="rId37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  <w:lang w:val="en-US"/>
                    </w:rPr>
                    <w:t> 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uk-UA"/>
                    </w:rPr>
                    <w:t>не обязательно</w:t>
                  </w:r>
                  <w:r>
                    <w:rPr>
                      <w:rFonts w:ascii="Arial" w:hAnsi="Arial" w:cs="Arial"/>
                      <w:sz w:val="18"/>
                      <w:lang w:val="uk-UA"/>
                    </w:rPr>
                    <w:t xml:space="preserve"> 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  <w:lang w:val="en-US"/>
                    </w:rPr>
                    <w:t xml:space="preserve">(only if modem do not find auto, for example </w:t>
                  </w:r>
                  <w:smartTag w:uri="urn:schemas-microsoft-com:office:smarttags" w:element="metricconverter">
                    <w:smartTagPr>
                      <w:attr w:name="ProductID" w:val="211f"/>
                    </w:smartTagPr>
                    <w:r w:rsidRPr="00F36F16">
                      <w:rPr>
                        <w:rFonts w:ascii="Arial" w:hAnsi="Arial" w:cs="Arial"/>
                        <w:i/>
                        <w:iCs/>
                        <w:sz w:val="18"/>
                        <w:szCs w:val="18"/>
                        <w:lang w:val="en-US"/>
                      </w:rPr>
                      <w:t>211f</w:t>
                    </w:r>
                  </w:smartTag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  <w:lang w:val="en-US"/>
                    </w:rPr>
                    <w:t>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Username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0" type="#_x0000_t75" style="width:129.75pt;height:17.25pt">
                        <v:imagedata r:id="rId38" o:title=""/>
                      </v:shape>
                    </w:pic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в принципе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Password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1" type="#_x0000_t75" style="width:129.75pt;height:17.25pt">
                        <v:imagedata r:id="rId39" o:title=""/>
                      </v:shape>
                    </w:pic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любые значения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Use Default Gateway on Remote Network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2" type="#_x0000_t75" style="width:19.5pt;height:17.25pt">
                        <v:imagedata r:id="rId40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Pin code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3" type="#_x0000_t75" style="width:41.25pt;height:17.25pt">
                        <v:imagedata r:id="rId41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Additional AT-command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4" type="#_x0000_t75" style="width:129.75pt;height:17.25pt">
                        <v:imagedata r:id="rId42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Wait Before Modem Init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5" type="#_x0000_t75" style="width:41.25pt;height:17.25pt">
                        <v:imagedata r:id="rId43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Wait After Usb_modeswitch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6" type="#_x0000_t75" style="width:41.25pt;height:17.25pt">
                        <v:imagedata r:id="rId44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Additional PPPD Options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7" type="#_x0000_t75" style="width:250.5pt;height:17.25pt">
                        <v:imagedata r:id="rId45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Connect Mode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CF20C2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8" type="#_x0000_t75" style="width:110.25pt;height:17.25pt">
                        <v:imagedata r:id="rId46" o:title=""/>
                      </v:shape>
                    </w:pic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n-US"/>
                    </w:rPr>
                    <w:t>Keep alive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LCP Echo Interval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39" type="#_x0000_t75" style="width:36.75pt;height:17.25pt">
                        <v:imagedata r:id="rId47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(seconds)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LCP Echo Failure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0" type="#_x0000_t75" style="width:36.75pt;height:17.25pt">
                        <v:imagedata r:id="rId48" o:title=""/>
                      </v:shape>
                    </w:pict>
                  </w:r>
                </w:p>
              </w:tc>
            </w:tr>
            <w:tr w:rsidR="00AC1D13" w:rsidRPr="00FB1904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Reload USB when reconnecting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1" type="#_x0000_t75" style="width:64.5pt;height:17.25pt">
                        <v:imagedata r:id="rId49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  <w:lang w:val="en-US"/>
                    </w:rPr>
                    <w:t> 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n-US"/>
                    </w:rPr>
                    <w:t>Enable</w:t>
                  </w:r>
                  <w:r>
                    <w:rPr>
                      <w:rFonts w:ascii="Arial" w:hAnsi="Arial" w:cs="Arial"/>
                      <w:b/>
                      <w:color w:val="FF0000"/>
                      <w:sz w:val="18"/>
                      <w:lang w:val="en-US"/>
                    </w:rPr>
                    <w:t xml:space="preserve"> 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  <w:lang w:val="en-US"/>
                    </w:rPr>
                    <w:t>(Reload usb-host when WAN-3G reconnecting.)</w:t>
                  </w:r>
                </w:p>
              </w:tc>
            </w:tr>
            <w:tr w:rsidR="00AC1D13" w:rsidRPr="00FB1904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CDMA Reconnect Fix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2" type="#_x0000_t75" style="width:64.5pt;height:17.25pt">
                        <v:imagedata r:id="rId50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  <w:lang w:val="en-US"/>
                    </w:rPr>
                    <w:t> 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en-US"/>
                    </w:rPr>
                    <w:t>Enable</w:t>
                  </w:r>
                  <w:r>
                    <w:rPr>
                      <w:rFonts w:ascii="Arial" w:hAnsi="Arial" w:cs="Arial"/>
                      <w:b/>
                      <w:color w:val="FF0000"/>
                      <w:sz w:val="18"/>
                      <w:lang w:val="en-US"/>
                    </w:rPr>
                    <w:t xml:space="preserve"> 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  <w:lang w:val="en-US"/>
                    </w:rPr>
                    <w:t>(fix for CDMA chat-script)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MTU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CF20C2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3" type="#_x0000_t75" style="width:64.5pt;height:17.25pt">
                        <v:imagedata r:id="rId51" o:title=""/>
                      </v:shape>
                    </w:pict>
                  </w: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4" type="#_x0000_t75" style="width:32.25pt;height:17.25pt">
                        <v:imagedata r:id="rId52" o:title=""/>
                      </v:shape>
                    </w:pic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uk-UA"/>
                    </w:rPr>
                    <w:t xml:space="preserve"> </w:t>
                  </w:r>
                  <w:r w:rsidRPr="00CF20C2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  <w:lang w:val="uk-UA"/>
                    </w:rPr>
                    <w:t>можно 1430</w:t>
                  </w:r>
                </w:p>
              </w:tc>
            </w:tr>
          </w:tbl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color w:val="444444"/>
                <w:sz w:val="21"/>
                <w:szCs w:val="21"/>
              </w:rPr>
            </w:pPr>
            <w:r w:rsidRPr="00F36F16">
              <w:rPr>
                <w:rFonts w:ascii="Arial" w:hAnsi="Arial" w:cs="Arial"/>
                <w:color w:val="444444"/>
                <w:sz w:val="21"/>
                <w:szCs w:val="21"/>
              </w:rPr>
              <w:t>LAN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2058"/>
              <w:gridCol w:w="7745"/>
            </w:tblGrid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Router IP Address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5" type="#_x0000_t75" style="width:75.75pt;height:17.25pt">
                        <v:imagedata r:id="rId53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Subnet Mask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6" type="#_x0000_t75" style="width:75.75pt;height:17.25pt">
                        <v:imagedata r:id="rId54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Default Gateway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7" type="#_x0000_t75" style="width:75.75pt;height:17.25pt">
                        <v:imagedata r:id="rId55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Static DNS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8" type="#_x0000_t75" style="width:103.5pt;height:17.25pt">
                        <v:imagedata r:id="rId56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(IP:port)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49" type="#_x0000_t75" style="width:103.5pt;height:17.25pt">
                        <v:imagedata r:id="rId57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0" type="#_x0000_t75" style="width:103.5pt;height:17.25pt">
                        <v:imagedata r:id="rId58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DHCP Server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1" type="#_x0000_t75" style="width:19.5pt;height:17.25pt">
                        <v:imagedata r:id="rId40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IP Address Range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2" type="#_x0000_t75" style="width:75.75pt;height:17.25pt">
                        <v:imagedata r:id="rId59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3" type="#_x0000_t75" style="width:75.75pt;height:17.25pt">
                        <v:imagedata r:id="rId60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(50)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Lease Time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4" type="#_x0000_t75" style="width:41.25pt;height:17.25pt">
                        <v:imagedata r:id="rId61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</w:rPr>
                    <w:t> </w:t>
                  </w:r>
                  <w:r w:rsidRPr="00F36F16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(minutes)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WINS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5" type="#_x0000_t75" style="width:75.75pt;height:17.25pt">
                        <v:imagedata r:id="rId62" o:title=""/>
                      </v:shape>
                    </w:pict>
                  </w:r>
                </w:p>
              </w:tc>
            </w:tr>
          </w:tbl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color w:val="444444"/>
                <w:sz w:val="21"/>
                <w:szCs w:val="21"/>
              </w:rPr>
            </w:pPr>
            <w:r w:rsidRPr="00F36F16">
              <w:rPr>
                <w:rFonts w:ascii="Arial" w:hAnsi="Arial" w:cs="Arial"/>
                <w:color w:val="444444"/>
                <w:sz w:val="21"/>
                <w:szCs w:val="21"/>
              </w:rPr>
              <w:t>Wireless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2073"/>
              <w:gridCol w:w="7730"/>
            </w:tblGrid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Enable Wireless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6" type="#_x0000_t75" style="width:19.5pt;height:17.25pt">
                        <v:imagedata r:id="rId40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MAC Address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hyperlink r:id="rId63" w:history="1">
                    <w:r w:rsidRPr="00F36F16">
                      <w:rPr>
                        <w:rFonts w:ascii="Arial" w:hAnsi="Arial" w:cs="Arial"/>
                        <w:color w:val="AF4141"/>
                        <w:sz w:val="18"/>
                      </w:rPr>
                      <w:t>00:00:00:05:01:00</w:t>
                    </w:r>
                  </w:hyperlink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Wireless Mode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7" type="#_x0000_t75" style="width:140.25pt;height:17.25pt">
                        <v:imagedata r:id="rId64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Wireless Network Mode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8" type="#_x0000_t75" style="width:60.75pt;height:17.25pt">
                        <v:imagedata r:id="rId65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SSID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59" type="#_x0000_t75" style="width:135.75pt;height:17.25pt">
                        <v:imagedata r:id="rId66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150" w:type="dxa"/>
                    <w:bottom w:w="15" w:type="dxa"/>
                    <w:right w:w="7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Broadcast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60" type="#_x0000_t75" style="width:19.5pt;height:17.25pt">
                        <v:imagedata r:id="rId40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Channel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61" type="#_x0000_t75" style="width:97.5pt;height:17.25pt">
                        <v:imagedata r:id="rId67" o:title=""/>
                      </v:shape>
                    </w:pict>
                  </w:r>
                  <w:r w:rsidRPr="00F36F16">
                    <w:rPr>
                      <w:rFonts w:ascii="Arial" w:hAnsi="Arial" w:cs="Arial"/>
                      <w:sz w:val="18"/>
                    </w:rPr>
                    <w:t>  </w:t>
                  </w:r>
                  <w:r w:rsidRPr="0043327F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pict>
                      <v:shape id="spin" o:spid="_x0000_i1062" type="#_x0000_t75" alt="http://192.168.1.1/spin.gif" style="width:12pt;height:12pt;visibility:visible">
                        <v:imagedata r:id="rId68" o:title=""/>
                        <o:lock v:ext="edit" cropping="t"/>
                      </v:shape>
                    </w:pict>
                  </w:r>
                </w:p>
              </w:tc>
            </w:tr>
            <w:tr w:rsidR="00AC1D13" w:rsidRPr="00D60469" w:rsidTr="00F36F16">
              <w:trPr>
                <w:trHeight w:val="120"/>
                <w:tblCellSpacing w:w="15" w:type="dxa"/>
              </w:trPr>
              <w:tc>
                <w:tcPr>
                  <w:tcW w:w="0" w:type="auto"/>
                  <w:gridSpan w:val="2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120" w:lineRule="atLeas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  <w:tr w:rsidR="00AC1D13" w:rsidRPr="00D60469" w:rsidTr="00F36F16">
              <w:trPr>
                <w:tblCellSpacing w:w="15" w:type="dxa"/>
              </w:trPr>
              <w:tc>
                <w:tcPr>
                  <w:tcW w:w="2250" w:type="dxa"/>
                  <w:tcMar>
                    <w:top w:w="15" w:type="dxa"/>
                    <w:left w:w="0" w:type="dxa"/>
                    <w:bottom w:w="15" w:type="dxa"/>
                    <w:right w:w="225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Security</w:t>
                  </w:r>
                </w:p>
              </w:tc>
              <w:tc>
                <w:tcPr>
                  <w:tcW w:w="8775" w:type="dxa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:rsidR="00AC1D13" w:rsidRPr="00F36F16" w:rsidRDefault="00AC1D13" w:rsidP="00F36F16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43327F">
                    <w:rPr>
                      <w:rFonts w:ascii="Arial" w:hAnsi="Arial" w:cs="Arial"/>
                      <w:sz w:val="18"/>
                      <w:szCs w:val="18"/>
                    </w:rPr>
                    <w:pict>
                      <v:shape id="_x0000_i1063" type="#_x0000_t75" style="width:127.5pt;height:17.25pt">
                        <v:imagedata r:id="rId69" o:title=""/>
                      </v:shape>
                    </w:pict>
                  </w:r>
                </w:p>
              </w:tc>
            </w:tr>
            <w:tr w:rsidR="00AC1D13" w:rsidRPr="00D60469" w:rsidTr="00F36F16">
              <w:trPr>
                <w:trHeight w:val="120"/>
                <w:tblCellSpacing w:w="15" w:type="dxa"/>
              </w:trPr>
              <w:tc>
                <w:tcPr>
                  <w:tcW w:w="0" w:type="auto"/>
                  <w:gridSpan w:val="2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</w:tcPr>
                <w:p w:rsidR="00AC1D13" w:rsidRPr="00F36F16" w:rsidRDefault="00AC1D13" w:rsidP="00F36F16">
                  <w:pPr>
                    <w:spacing w:after="0" w:line="120" w:lineRule="atLeas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36F16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AC1D13" w:rsidRPr="00F36F16" w:rsidRDefault="00AC1D13" w:rsidP="00F36F16">
            <w:pPr>
              <w:spacing w:before="30" w:after="75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--------------------------------------------------------------------------------------------------</w:t>
            </w:r>
          </w:p>
        </w:tc>
      </w:tr>
      <w:tr w:rsidR="00AC1D13" w:rsidRPr="00D60469" w:rsidTr="00F36F16">
        <w:trPr>
          <w:trHeight w:val="15"/>
          <w:tblCellSpacing w:w="0" w:type="dxa"/>
        </w:trPr>
        <w:tc>
          <w:tcPr>
            <w:tcW w:w="0" w:type="auto"/>
            <w:gridSpan w:val="2"/>
            <w:tcBorders>
              <w:top w:val="dotted" w:sz="12" w:space="0" w:color="F0F0F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C1D13" w:rsidRPr="00F36F16" w:rsidRDefault="00AC1D13" w:rsidP="00F36F16">
            <w:pPr>
              <w:spacing w:before="30" w:after="750" w:line="15" w:lineRule="atLeast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lang w:val="en-US"/>
              </w:rPr>
              <w:t>-</w:t>
            </w:r>
            <w:r w:rsidRPr="00F36F16">
              <w:rPr>
                <w:rFonts w:ascii="Arial" w:hAnsi="Arial" w:cs="Arial"/>
                <w:sz w:val="18"/>
              </w:rPr>
              <w:t> </w:t>
            </w:r>
          </w:p>
        </w:tc>
      </w:tr>
    </w:tbl>
    <w:p w:rsidR="00AC1D13" w:rsidRDefault="00AC1D13" w:rsidP="00F36F16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AC1D13" w:rsidRDefault="00AC1D13" w:rsidP="00F36F16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AC1D13" w:rsidRDefault="00AC1D13" w:rsidP="00F36F16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AC1D13" w:rsidRPr="0014479F" w:rsidRDefault="00AC1D13" w:rsidP="00FB1904">
      <w:pPr>
        <w:spacing w:after="0" w:line="240" w:lineRule="auto"/>
        <w:rPr>
          <w:rFonts w:ascii="Arial" w:hAnsi="Arial" w:cs="Arial"/>
          <w:b/>
          <w:bCs/>
          <w:color w:val="FFFFFF"/>
          <w:sz w:val="38"/>
          <w:szCs w:val="38"/>
          <w:lang w:val="en-US"/>
        </w:rPr>
      </w:pPr>
      <w:r w:rsidRPr="0014479F">
        <w:rPr>
          <w:rFonts w:ascii="Arial" w:hAnsi="Arial" w:cs="Arial"/>
          <w:b/>
          <w:bCs/>
          <w:color w:val="FFFFFF"/>
          <w:sz w:val="38"/>
          <w:szCs w:val="38"/>
          <w:lang w:val="en-US"/>
        </w:rPr>
        <w:t>Tomato</w:t>
      </w:r>
    </w:p>
    <w:p w:rsidR="00AC1D13" w:rsidRPr="0014479F" w:rsidRDefault="00AC1D13" w:rsidP="00FB1904">
      <w:pPr>
        <w:spacing w:after="0" w:line="240" w:lineRule="auto"/>
        <w:rPr>
          <w:rFonts w:ascii="Arial" w:hAnsi="Arial" w:cs="Arial"/>
          <w:b/>
          <w:bCs/>
          <w:color w:val="EEEEEE"/>
          <w:sz w:val="23"/>
          <w:szCs w:val="23"/>
          <w:lang w:val="en-US"/>
        </w:rPr>
      </w:pPr>
      <w:r w:rsidRPr="0014479F">
        <w:rPr>
          <w:rFonts w:ascii="Arial" w:hAnsi="Arial" w:cs="Arial"/>
          <w:b/>
          <w:bCs/>
          <w:color w:val="EEEEEE"/>
          <w:sz w:val="23"/>
          <w:szCs w:val="23"/>
          <w:lang w:val="en-US"/>
        </w:rPr>
        <w:t>Version 1.28</w:t>
      </w:r>
    </w:p>
    <w:p w:rsidR="00AC1D13" w:rsidRPr="0014479F" w:rsidRDefault="00AC1D13" w:rsidP="00FB1904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70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Status</w:t>
        </w:r>
      </w:hyperlink>
      <w:hyperlink r:id="rId71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Overview</w:t>
        </w:r>
      </w:hyperlink>
      <w:hyperlink r:id="rId72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Device List</w:t>
        </w:r>
      </w:hyperlink>
      <w:hyperlink r:id="rId73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Web Usage</w:t>
        </w:r>
      </w:hyperlink>
      <w:hyperlink r:id="rId74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Logs</w:t>
        </w:r>
      </w:hyperlink>
      <w:hyperlink r:id="rId75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Bandwidth</w:t>
        </w:r>
      </w:hyperlink>
      <w:hyperlink r:id="rId76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Real-Time</w:t>
        </w:r>
      </w:hyperlink>
      <w:hyperlink r:id="rId77" w:history="1">
        <w:r w:rsidRPr="0014479F">
          <w:rPr>
            <w:rFonts w:ascii="Times New Roman" w:hAnsi="Times New Roman"/>
            <w:color w:val="FFFFFF"/>
            <w:sz w:val="24"/>
            <w:szCs w:val="24"/>
            <w:lang w:val="en-US"/>
          </w:rPr>
          <w:t>Last 24 Hours</w:t>
        </w:r>
      </w:hyperlink>
      <w:hyperlink r:id="rId78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Daily</w:t>
        </w:r>
      </w:hyperlink>
      <w:hyperlink r:id="rId79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Weekly</w:t>
        </w:r>
      </w:hyperlink>
      <w:hyperlink r:id="rId80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Monthly</w:t>
        </w:r>
      </w:hyperlink>
      <w:hyperlink r:id="rId81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Tools</w:t>
        </w:r>
      </w:hyperlink>
      <w:r w:rsidRPr="0014479F">
        <w:rPr>
          <w:rFonts w:ascii="Times New Roman" w:hAnsi="Times New Roman"/>
          <w:sz w:val="24"/>
          <w:szCs w:val="24"/>
          <w:lang w:val="en-US"/>
        </w:rPr>
        <w:br/>
      </w:r>
      <w:hyperlink r:id="rId82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Basic</w:t>
        </w:r>
      </w:hyperlink>
      <w:hyperlink r:id="rId83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Advanced</w:t>
        </w:r>
      </w:hyperlink>
      <w:hyperlink r:id="rId84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Port Forwarding</w:t>
        </w:r>
      </w:hyperlink>
      <w:hyperlink r:id="rId85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QoS</w:t>
        </w:r>
      </w:hyperlink>
      <w:hyperlink r:id="rId86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Access Restriction</w:t>
        </w:r>
      </w:hyperlink>
      <w:hyperlink r:id="rId87" w:history="1">
        <w:r w:rsidRPr="0014479F">
          <w:rPr>
            <w:rFonts w:ascii="Times New Roman" w:hAnsi="Times New Roman"/>
            <w:b/>
            <w:bCs/>
            <w:color w:val="AF4141"/>
            <w:sz w:val="24"/>
            <w:szCs w:val="24"/>
            <w:lang w:val="en-US"/>
          </w:rPr>
          <w:t>USB and NAS</w:t>
        </w:r>
      </w:hyperlink>
      <w:hyperlink r:id="rId88" w:history="1">
        <w:r w:rsidRPr="0014479F">
          <w:rPr>
            <w:rFonts w:ascii="Times New Roman" w:hAnsi="Times New Roman"/>
            <w:b/>
            <w:bCs/>
            <w:color w:val="AF4141"/>
            <w:sz w:val="24"/>
            <w:szCs w:val="24"/>
            <w:lang w:val="en-US"/>
          </w:rPr>
          <w:t>USB Support</w:t>
        </w:r>
      </w:hyperlink>
      <w:hyperlink r:id="rId89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FTP Server</w:t>
        </w:r>
      </w:hyperlink>
      <w:hyperlink r:id="rId90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File Sharing</w:t>
        </w:r>
      </w:hyperlink>
      <w:r w:rsidRPr="0014479F">
        <w:rPr>
          <w:rFonts w:ascii="Times New Roman" w:hAnsi="Times New Roman"/>
          <w:sz w:val="24"/>
          <w:szCs w:val="24"/>
          <w:lang w:val="en-US"/>
        </w:rPr>
        <w:br/>
      </w:r>
      <w:hyperlink r:id="rId91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Administration</w:t>
        </w:r>
      </w:hyperlink>
      <w:r w:rsidRPr="0014479F">
        <w:rPr>
          <w:rFonts w:ascii="Times New Roman" w:hAnsi="Times New Roman"/>
          <w:sz w:val="24"/>
          <w:szCs w:val="24"/>
          <w:lang w:val="en-US"/>
        </w:rPr>
        <w:br/>
      </w:r>
      <w:hyperlink r:id="rId92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About</w:t>
        </w:r>
      </w:hyperlink>
      <w:hyperlink r:id="rId93" w:history="1">
        <w:r w:rsidRPr="0014479F">
          <w:rPr>
            <w:rFonts w:ascii="Times New Roman" w:hAnsi="Times New Roman"/>
            <w:color w:val="AF4141"/>
            <w:sz w:val="24"/>
            <w:szCs w:val="24"/>
            <w:lang w:val="en-US"/>
          </w:rPr>
          <w:t>Reboot...</w:t>
        </w:r>
      </w:hyperlink>
      <w:hyperlink r:id="rId94" w:history="1">
        <w:r w:rsidRPr="0014479F">
          <w:rPr>
            <w:rFonts w:ascii="Times New Roman" w:hAnsi="Times New Roman"/>
            <w:color w:val="AF4141"/>
            <w:sz w:val="24"/>
            <w:szCs w:val="24"/>
          </w:rPr>
          <w:t>Shutdown...</w:t>
        </w:r>
      </w:hyperlink>
      <w:hyperlink r:id="rId95" w:history="1">
        <w:r w:rsidRPr="0014479F">
          <w:rPr>
            <w:rFonts w:ascii="Times New Roman" w:hAnsi="Times New Roman"/>
            <w:color w:val="AF4141"/>
            <w:sz w:val="24"/>
            <w:szCs w:val="24"/>
          </w:rPr>
          <w:t>Logout</w:t>
        </w:r>
      </w:hyperlink>
    </w:p>
    <w:p w:rsidR="00AC1D13" w:rsidRPr="0014479F" w:rsidRDefault="00AC1D13" w:rsidP="00FB1904">
      <w:pPr>
        <w:spacing w:after="0" w:line="240" w:lineRule="auto"/>
        <w:jc w:val="right"/>
        <w:rPr>
          <w:rFonts w:ascii="Times New Roman" w:hAnsi="Times New Roman"/>
          <w:color w:val="AAAAAA"/>
          <w:sz w:val="17"/>
          <w:szCs w:val="17"/>
        </w:rPr>
      </w:pPr>
      <w:r w:rsidRPr="0014479F">
        <w:rPr>
          <w:rFonts w:ascii="Times New Roman" w:hAnsi="Times New Roman"/>
          <w:color w:val="AAAAAA"/>
          <w:sz w:val="17"/>
          <w:szCs w:val="17"/>
        </w:rPr>
        <w:t>tomato</w:t>
      </w:r>
    </w:p>
    <w:p w:rsidR="00AC1D13" w:rsidRPr="0014479F" w:rsidRDefault="00AC1D13" w:rsidP="00FB1904">
      <w:pPr>
        <w:spacing w:after="150" w:line="240" w:lineRule="auto"/>
        <w:rPr>
          <w:rFonts w:ascii="Times New Roman" w:hAnsi="Times New Roman"/>
          <w:color w:val="444444"/>
          <w:sz w:val="21"/>
          <w:szCs w:val="21"/>
        </w:rPr>
      </w:pPr>
      <w:r w:rsidRPr="0014479F">
        <w:rPr>
          <w:rFonts w:ascii="Times New Roman" w:hAnsi="Times New Roman"/>
          <w:color w:val="444444"/>
          <w:sz w:val="21"/>
          <w:szCs w:val="21"/>
        </w:rPr>
        <w:t>USB Support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045"/>
        <w:gridCol w:w="7370"/>
      </w:tblGrid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Core USB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4" type="#_x0000_t75" style="width:20.25pt;height:18pt">
                  <v:imagedata r:id="rId96" o:title=""/>
                </v:shape>
              </w:pic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2.0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5" type="#_x0000_t75" style="width:20.25pt;height:18pt">
                  <v:imagedata r:id="rId96" o:title=""/>
                </v:shape>
              </w:pic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1.1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6" type="#_x0000_t75" style="width:20.25pt;height:18pt">
                  <v:imagedata r:id="rId97" o:title=""/>
                </v:shape>
              </w:pict>
            </w:r>
            <w:r w:rsidRPr="0014479F">
              <w:rPr>
                <w:rFonts w:ascii="Arial" w:hAnsi="Arial" w:cs="Arial"/>
                <w:sz w:val="18"/>
                <w:szCs w:val="18"/>
              </w:rPr>
              <w:t>  OHCI    </w:t>
            </w: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7" type="#_x0000_t75" style="width:20.25pt;height:18pt">
                  <v:imagedata r:id="rId97" o:title=""/>
                </v:shape>
              </w:pict>
            </w:r>
            <w:r w:rsidRPr="0014479F">
              <w:rPr>
                <w:rFonts w:ascii="Arial" w:hAnsi="Arial" w:cs="Arial"/>
                <w:sz w:val="18"/>
                <w:szCs w:val="18"/>
              </w:rPr>
              <w:t>  UHCI  </w: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>«играться» с параметрами</w: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ACM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8" type="#_x0000_t75" style="width:20.25pt;height:18pt">
                  <v:imagedata r:id="rId96" o:title=""/>
                </v:shape>
              </w:pic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>«играться» с параметром</w: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Modem Force Detect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69" type="#_x0000_t75" style="width:20.25pt;height:18pt">
                  <v:imagedata r:id="rId97" o:title=""/>
                </v:shape>
              </w:pic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>Включить</w: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Printer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0" type="#_x0000_t75" style="width:20.25pt;height:18pt">
                  <v:imagedata r:id="rId96" o:title=""/>
                </v:shape>
              </w:pic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>Отключить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Bidirectional copying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1" type="#_x0000_t75" style="width:20.25pt;height:18pt">
                  <v:imagedata r:id="rId96" o:title=""/>
                </v:shape>
              </w:pic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Отключить</w: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USB Storage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2" type="#_x0000_t75" style="width:20.25pt;height:18pt">
                  <v:imagedata r:id="rId97" o:title=""/>
                </v:shape>
              </w:pic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File Systems Support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3" type="#_x0000_t75" style="width:20.25pt;height:18pt">
                  <v:imagedata r:id="rId96" o:title=""/>
                </v:shape>
              </w:pict>
            </w:r>
            <w:r w:rsidRPr="0014479F">
              <w:rPr>
                <w:rFonts w:ascii="Arial" w:hAnsi="Arial" w:cs="Arial"/>
                <w:sz w:val="18"/>
                <w:szCs w:val="18"/>
              </w:rPr>
              <w:t>  Ext2 / Ext3    </w:t>
            </w: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4" type="#_x0000_t75" style="width:20.25pt;height:18pt">
                  <v:imagedata r:id="rId96" o:title=""/>
                </v:shape>
              </w:pict>
            </w:r>
            <w:r w:rsidRPr="0014479F">
              <w:rPr>
                <w:rFonts w:ascii="Arial" w:hAnsi="Arial" w:cs="Arial"/>
                <w:sz w:val="18"/>
                <w:szCs w:val="18"/>
              </w:rPr>
              <w:t>  FAT  </w:t>
            </w:r>
            <w:r w:rsidRPr="00134E25">
              <w:rPr>
                <w:rFonts w:ascii="Arial" w:hAnsi="Arial" w:cs="Arial"/>
                <w:b/>
                <w:color w:val="FF0000"/>
                <w:sz w:val="20"/>
                <w:szCs w:val="20"/>
              </w:rPr>
              <w:t>Отключить</w: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952438" w:rsidTr="0008564A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4479F">
              <w:rPr>
                <w:rFonts w:ascii="Arial" w:hAnsi="Arial" w:cs="Arial"/>
                <w:sz w:val="18"/>
                <w:szCs w:val="18"/>
                <w:lang w:val="en-US"/>
              </w:rPr>
              <w:t>Hotplug script</w:t>
            </w:r>
            <w:r w:rsidRPr="0014479F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r w:rsidRPr="0014479F">
              <w:rPr>
                <w:rFonts w:ascii="Arial" w:hAnsi="Arial" w:cs="Arial"/>
                <w:sz w:val="15"/>
                <w:szCs w:val="15"/>
                <w:lang w:val="en-US"/>
              </w:rPr>
              <w:t>(called when any USB device is attached or removed)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9D2668">
              <w:rPr>
                <w:rFonts w:ascii="Arial" w:hAnsi="Arial" w:cs="Arial"/>
                <w:sz w:val="18"/>
                <w:szCs w:val="18"/>
              </w:rPr>
              <w:pict>
                <v:shape id="_x0000_i1075" type="#_x0000_t75" style="width:135.75pt;height:63pt">
                  <v:imagedata r:id="rId98" o:title=""/>
                </v:shape>
              </w:pict>
            </w:r>
          </w:p>
        </w:tc>
      </w:tr>
      <w:tr w:rsidR="00AC1D13" w:rsidRPr="00952438" w:rsidTr="0008564A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120" w:lineRule="atLeast"/>
              <w:rPr>
                <w:rFonts w:ascii="Arial" w:hAnsi="Arial" w:cs="Arial"/>
                <w:sz w:val="18"/>
                <w:szCs w:val="18"/>
              </w:rPr>
            </w:pPr>
            <w:r w:rsidRPr="0014479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C1D13" w:rsidRPr="00134E25" w:rsidTr="0008564A">
        <w:trPr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4479F">
              <w:rPr>
                <w:rFonts w:ascii="Arial" w:hAnsi="Arial" w:cs="Arial"/>
                <w:sz w:val="15"/>
                <w:szCs w:val="15"/>
                <w:lang w:val="en-US"/>
              </w:rPr>
              <w:t>Some of the changes will take effect only after a restart.</w:t>
            </w:r>
          </w:p>
        </w:tc>
      </w:tr>
    </w:tbl>
    <w:p w:rsidR="00AC1D13" w:rsidRPr="0014479F" w:rsidRDefault="00AC1D13" w:rsidP="00FB1904">
      <w:pPr>
        <w:spacing w:after="150" w:line="240" w:lineRule="auto"/>
        <w:rPr>
          <w:rFonts w:ascii="Times New Roman" w:hAnsi="Times New Roman"/>
          <w:color w:val="444444"/>
          <w:sz w:val="21"/>
          <w:szCs w:val="21"/>
        </w:rPr>
      </w:pPr>
      <w:r w:rsidRPr="0014479F">
        <w:rPr>
          <w:rFonts w:ascii="Times New Roman" w:hAnsi="Times New Roman"/>
          <w:color w:val="444444"/>
          <w:sz w:val="21"/>
          <w:szCs w:val="21"/>
        </w:rPr>
        <w:t>Attached Devices</w:t>
      </w:r>
    </w:p>
    <w:tbl>
      <w:tblPr>
        <w:tblW w:w="11325" w:type="dxa"/>
        <w:tblCellSpacing w:w="0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tblCellMar>
          <w:left w:w="0" w:type="dxa"/>
          <w:right w:w="0" w:type="dxa"/>
        </w:tblCellMar>
        <w:tblLook w:val="00A0"/>
      </w:tblPr>
      <w:tblGrid>
        <w:gridCol w:w="1111"/>
        <w:gridCol w:w="972"/>
        <w:gridCol w:w="7452"/>
        <w:gridCol w:w="1790"/>
      </w:tblGrid>
      <w:tr w:rsidR="00AC1D13" w:rsidRPr="00952438" w:rsidTr="0008564A">
        <w:trPr>
          <w:tblCellSpacing w:w="0" w:type="dxa"/>
        </w:trPr>
        <w:tc>
          <w:tcPr>
            <w:tcW w:w="1080" w:type="dxa"/>
            <w:tcBorders>
              <w:top w:val="single" w:sz="6" w:space="0" w:color="E0E0E0"/>
              <w:bottom w:val="single" w:sz="6" w:space="0" w:color="E0E0E0"/>
            </w:tcBorders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4479F">
              <w:rPr>
                <w:rFonts w:ascii="Arial" w:hAnsi="Arial" w:cs="Arial"/>
                <w:b/>
                <w:bCs/>
                <w:sz w:val="17"/>
                <w:szCs w:val="17"/>
              </w:rPr>
              <w:t>Type</w:t>
            </w:r>
          </w:p>
        </w:tc>
        <w:tc>
          <w:tcPr>
            <w:tcW w:w="945" w:type="dxa"/>
            <w:tcBorders>
              <w:top w:val="single" w:sz="6" w:space="0" w:color="E0E0E0"/>
              <w:bottom w:val="single" w:sz="6" w:space="0" w:color="E0E0E0"/>
            </w:tcBorders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4479F">
              <w:rPr>
                <w:rFonts w:ascii="Arial" w:hAnsi="Arial" w:cs="Arial"/>
                <w:b/>
                <w:bCs/>
                <w:sz w:val="17"/>
                <w:szCs w:val="17"/>
              </w:rPr>
              <w:t>Host</w:t>
            </w:r>
          </w:p>
        </w:tc>
        <w:tc>
          <w:tcPr>
            <w:tcW w:w="7245" w:type="dxa"/>
            <w:tcBorders>
              <w:top w:val="single" w:sz="6" w:space="0" w:color="E0E0E0"/>
              <w:bottom w:val="single" w:sz="6" w:space="0" w:color="E0E0E0"/>
            </w:tcBorders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4479F">
              <w:rPr>
                <w:rFonts w:ascii="Arial" w:hAnsi="Arial" w:cs="Arial"/>
                <w:b/>
                <w:bCs/>
                <w:sz w:val="17"/>
                <w:szCs w:val="17"/>
              </w:rPr>
              <w:t>Description</w:t>
            </w:r>
          </w:p>
        </w:tc>
        <w:tc>
          <w:tcPr>
            <w:tcW w:w="1740" w:type="dxa"/>
            <w:tcBorders>
              <w:top w:val="single" w:sz="6" w:space="0" w:color="E0E0E0"/>
              <w:bottom w:val="single" w:sz="6" w:space="0" w:color="E0E0E0"/>
            </w:tcBorders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C1D13" w:rsidRPr="0014479F" w:rsidRDefault="00AC1D13" w:rsidP="000856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14479F">
              <w:rPr>
                <w:rFonts w:ascii="Arial" w:hAnsi="Arial" w:cs="Arial"/>
                <w:b/>
                <w:bCs/>
                <w:sz w:val="17"/>
                <w:szCs w:val="17"/>
              </w:rPr>
              <w:t>Mounted?</w:t>
            </w:r>
          </w:p>
        </w:tc>
      </w:tr>
    </w:tbl>
    <w:p w:rsidR="00AC1D13" w:rsidRPr="0014479F" w:rsidRDefault="00AC1D13" w:rsidP="00FB190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52438">
        <w:rPr>
          <w:rFonts w:ascii="Times New Roman" w:hAnsi="Times New Roman"/>
          <w:noProof/>
          <w:sz w:val="24"/>
          <w:szCs w:val="24"/>
        </w:rPr>
        <w:pict>
          <v:shape id="refresh-spinner" o:spid="_x0000_i1076" type="#_x0000_t75" alt="http://192.168.1.1/spin.gif" style="width:12pt;height:12pt;visibility:visible">
            <v:imagedata r:id="rId68" o:title=""/>
            <o:lock v:ext="edit" cropping="t"/>
          </v:shape>
        </w:pict>
      </w:r>
      <w:r w:rsidRPr="0014479F">
        <w:rPr>
          <w:rFonts w:ascii="Times New Roman" w:hAnsi="Times New Roman"/>
          <w:sz w:val="24"/>
          <w:szCs w:val="24"/>
        </w:rPr>
        <w:t> </w:t>
      </w:r>
      <w:r w:rsidRPr="009D2668">
        <w:rPr>
          <w:rFonts w:ascii="Times New Roman" w:hAnsi="Times New Roman"/>
          <w:sz w:val="24"/>
          <w:szCs w:val="24"/>
        </w:rPr>
        <w:pict>
          <v:shape id="_x0000_i1077" type="#_x0000_t75" style="width:87.75pt;height:18pt">
            <v:imagedata r:id="rId99" o:title=""/>
          </v:shape>
        </w:pict>
      </w:r>
      <w:r w:rsidRPr="0014479F">
        <w:rPr>
          <w:rFonts w:ascii="Times New Roman" w:hAnsi="Times New Roman"/>
          <w:sz w:val="24"/>
          <w:szCs w:val="24"/>
        </w:rPr>
        <w:t> </w:t>
      </w:r>
    </w:p>
    <w:p w:rsidR="00AC1D13" w:rsidRDefault="00AC1D13" w:rsidP="00FB1904">
      <w:r w:rsidRPr="0014479F">
        <w:rPr>
          <w:rFonts w:ascii="Times New Roman" w:hAnsi="Times New Roman"/>
          <w:sz w:val="24"/>
          <w:szCs w:val="24"/>
        </w:rPr>
        <w:t> </w:t>
      </w:r>
    </w:p>
    <w:p w:rsidR="00AC1D13" w:rsidRPr="00F36F16" w:rsidRDefault="00AC1D13" w:rsidP="00F36F16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</w:rPr>
      </w:pPr>
      <w:r w:rsidRPr="00F36F16">
        <w:rPr>
          <w:rFonts w:ascii="Arial" w:hAnsi="Arial" w:cs="Arial"/>
          <w:vanish/>
          <w:sz w:val="16"/>
          <w:szCs w:val="16"/>
        </w:rPr>
        <w:t>Конец формы</w:t>
      </w:r>
    </w:p>
    <w:p w:rsidR="00AC1D13" w:rsidRDefault="00AC1D13"/>
    <w:sectPr w:rsidR="00AC1D13" w:rsidSect="001E6B77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F16"/>
    <w:rsid w:val="0008564A"/>
    <w:rsid w:val="00104339"/>
    <w:rsid w:val="00134E25"/>
    <w:rsid w:val="0014479F"/>
    <w:rsid w:val="001E6B77"/>
    <w:rsid w:val="003E0629"/>
    <w:rsid w:val="0043327F"/>
    <w:rsid w:val="007A3A9A"/>
    <w:rsid w:val="00952438"/>
    <w:rsid w:val="009D2668"/>
    <w:rsid w:val="00AC1D13"/>
    <w:rsid w:val="00CF20C2"/>
    <w:rsid w:val="00D60469"/>
    <w:rsid w:val="00EE2E37"/>
    <w:rsid w:val="00F36F16"/>
    <w:rsid w:val="00FB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B7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F36F16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F36F16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F36F16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F36F16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F36F16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F36F16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F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6F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48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821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5754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821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5754821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2.168.1.1/restrict.asp" TargetMode="External"/><Relationship Id="rId21" Type="http://schemas.openxmlformats.org/officeDocument/2006/relationships/hyperlink" Target="http://192.168.1.1/basic-static.asp" TargetMode="External"/><Relationship Id="rId34" Type="http://schemas.openxmlformats.org/officeDocument/2006/relationships/image" Target="media/image2.wmf"/><Relationship Id="rId42" Type="http://schemas.openxmlformats.org/officeDocument/2006/relationships/image" Target="media/image10.wmf"/><Relationship Id="rId47" Type="http://schemas.openxmlformats.org/officeDocument/2006/relationships/image" Target="media/image15.wmf"/><Relationship Id="rId50" Type="http://schemas.openxmlformats.org/officeDocument/2006/relationships/image" Target="media/image18.wmf"/><Relationship Id="rId55" Type="http://schemas.openxmlformats.org/officeDocument/2006/relationships/image" Target="media/image23.wmf"/><Relationship Id="rId63" Type="http://schemas.openxmlformats.org/officeDocument/2006/relationships/hyperlink" Target="http://192.168.1.1/advanced-mac.asp" TargetMode="External"/><Relationship Id="rId68" Type="http://schemas.openxmlformats.org/officeDocument/2006/relationships/image" Target="media/image35.gif"/><Relationship Id="rId76" Type="http://schemas.openxmlformats.org/officeDocument/2006/relationships/hyperlink" Target="http://192.168.1.1/bwm-realtime.asp" TargetMode="External"/><Relationship Id="rId84" Type="http://schemas.openxmlformats.org/officeDocument/2006/relationships/hyperlink" Target="http://192.168.1.1/forward-basic.asp" TargetMode="External"/><Relationship Id="rId89" Type="http://schemas.openxmlformats.org/officeDocument/2006/relationships/hyperlink" Target="http://192.168.1.1/nas-ftp.asp" TargetMode="External"/><Relationship Id="rId97" Type="http://schemas.openxmlformats.org/officeDocument/2006/relationships/image" Target="media/image38.wmf"/><Relationship Id="rId7" Type="http://schemas.openxmlformats.org/officeDocument/2006/relationships/hyperlink" Target="http://192.168.1.1/status-webmon.asp" TargetMode="External"/><Relationship Id="rId71" Type="http://schemas.openxmlformats.org/officeDocument/2006/relationships/hyperlink" Target="http://192.168.1.1/" TargetMode="External"/><Relationship Id="rId92" Type="http://schemas.openxmlformats.org/officeDocument/2006/relationships/hyperlink" Target="http://192.168.1.1/about.as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2.168.1.1/basic-network.asp" TargetMode="External"/><Relationship Id="rId29" Type="http://schemas.openxmlformats.org/officeDocument/2006/relationships/hyperlink" Target="http://192.168.1.1/about.asp" TargetMode="External"/><Relationship Id="rId11" Type="http://schemas.openxmlformats.org/officeDocument/2006/relationships/hyperlink" Target="http://192.168.1.1/bwm-24.asp" TargetMode="External"/><Relationship Id="rId24" Type="http://schemas.openxmlformats.org/officeDocument/2006/relationships/hyperlink" Target="http://192.168.1.1/forward-basic.asp" TargetMode="External"/><Relationship Id="rId32" Type="http://schemas.openxmlformats.org/officeDocument/2006/relationships/hyperlink" Target="javascript:logout()" TargetMode="External"/><Relationship Id="rId37" Type="http://schemas.openxmlformats.org/officeDocument/2006/relationships/image" Target="media/image5.wmf"/><Relationship Id="rId40" Type="http://schemas.openxmlformats.org/officeDocument/2006/relationships/image" Target="media/image8.wmf"/><Relationship Id="rId45" Type="http://schemas.openxmlformats.org/officeDocument/2006/relationships/image" Target="media/image13.wmf"/><Relationship Id="rId53" Type="http://schemas.openxmlformats.org/officeDocument/2006/relationships/image" Target="media/image21.wmf"/><Relationship Id="rId58" Type="http://schemas.openxmlformats.org/officeDocument/2006/relationships/image" Target="media/image26.wmf"/><Relationship Id="rId66" Type="http://schemas.openxmlformats.org/officeDocument/2006/relationships/image" Target="media/image33.wmf"/><Relationship Id="rId74" Type="http://schemas.openxmlformats.org/officeDocument/2006/relationships/hyperlink" Target="http://192.168.1.1/status-log.asp" TargetMode="External"/><Relationship Id="rId79" Type="http://schemas.openxmlformats.org/officeDocument/2006/relationships/hyperlink" Target="http://192.168.1.1/bwm-weekly.asp" TargetMode="External"/><Relationship Id="rId87" Type="http://schemas.openxmlformats.org/officeDocument/2006/relationships/hyperlink" Target="http://192.168.1.1/nas-usb.asp" TargetMode="External"/><Relationship Id="rId5" Type="http://schemas.openxmlformats.org/officeDocument/2006/relationships/hyperlink" Target="http://192.168.1.1/" TargetMode="External"/><Relationship Id="rId61" Type="http://schemas.openxmlformats.org/officeDocument/2006/relationships/image" Target="media/image29.wmf"/><Relationship Id="rId82" Type="http://schemas.openxmlformats.org/officeDocument/2006/relationships/hyperlink" Target="http://192.168.1.1/basic-static.asp" TargetMode="External"/><Relationship Id="rId90" Type="http://schemas.openxmlformats.org/officeDocument/2006/relationships/hyperlink" Target="http://192.168.1.1/nas-samba.asp" TargetMode="External"/><Relationship Id="rId95" Type="http://schemas.openxmlformats.org/officeDocument/2006/relationships/hyperlink" Target="javascript:logout()" TargetMode="External"/><Relationship Id="rId19" Type="http://schemas.openxmlformats.org/officeDocument/2006/relationships/hyperlink" Target="http://192.168.1.1/basic-time.asp" TargetMode="External"/><Relationship Id="rId14" Type="http://schemas.openxmlformats.org/officeDocument/2006/relationships/hyperlink" Target="http://192.168.1.1/bwm-monthly.asp" TargetMode="External"/><Relationship Id="rId22" Type="http://schemas.openxmlformats.org/officeDocument/2006/relationships/hyperlink" Target="http://192.168.1.1/basic-wfilter.asp" TargetMode="External"/><Relationship Id="rId27" Type="http://schemas.openxmlformats.org/officeDocument/2006/relationships/hyperlink" Target="http://192.168.1.1/nas-usb.asp" TargetMode="External"/><Relationship Id="rId30" Type="http://schemas.openxmlformats.org/officeDocument/2006/relationships/hyperlink" Target="javascript:reboot()" TargetMode="External"/><Relationship Id="rId35" Type="http://schemas.openxmlformats.org/officeDocument/2006/relationships/image" Target="media/image3.wmf"/><Relationship Id="rId43" Type="http://schemas.openxmlformats.org/officeDocument/2006/relationships/image" Target="media/image11.wmf"/><Relationship Id="rId48" Type="http://schemas.openxmlformats.org/officeDocument/2006/relationships/image" Target="media/image16.wmf"/><Relationship Id="rId56" Type="http://schemas.openxmlformats.org/officeDocument/2006/relationships/image" Target="media/image24.wmf"/><Relationship Id="rId64" Type="http://schemas.openxmlformats.org/officeDocument/2006/relationships/image" Target="media/image31.wmf"/><Relationship Id="rId69" Type="http://schemas.openxmlformats.org/officeDocument/2006/relationships/image" Target="media/image36.wmf"/><Relationship Id="rId77" Type="http://schemas.openxmlformats.org/officeDocument/2006/relationships/hyperlink" Target="http://192.168.1.1/bwm-24.asp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192.168.1.1/status-log.asp" TargetMode="External"/><Relationship Id="rId51" Type="http://schemas.openxmlformats.org/officeDocument/2006/relationships/image" Target="media/image19.wmf"/><Relationship Id="rId72" Type="http://schemas.openxmlformats.org/officeDocument/2006/relationships/hyperlink" Target="http://192.168.1.1/status-devices.asp" TargetMode="External"/><Relationship Id="rId80" Type="http://schemas.openxmlformats.org/officeDocument/2006/relationships/hyperlink" Target="http://192.168.1.1/bwm-monthly.asp" TargetMode="External"/><Relationship Id="rId85" Type="http://schemas.openxmlformats.org/officeDocument/2006/relationships/hyperlink" Target="http://192.168.1.1/qos-settings.asp" TargetMode="External"/><Relationship Id="rId93" Type="http://schemas.openxmlformats.org/officeDocument/2006/relationships/hyperlink" Target="javascript:reboot()" TargetMode="External"/><Relationship Id="rId98" Type="http://schemas.openxmlformats.org/officeDocument/2006/relationships/image" Target="media/image39.wmf"/><Relationship Id="rId3" Type="http://schemas.openxmlformats.org/officeDocument/2006/relationships/webSettings" Target="webSettings.xml"/><Relationship Id="rId12" Type="http://schemas.openxmlformats.org/officeDocument/2006/relationships/hyperlink" Target="http://192.168.1.1/bwm-daily.asp" TargetMode="External"/><Relationship Id="rId17" Type="http://schemas.openxmlformats.org/officeDocument/2006/relationships/hyperlink" Target="http://192.168.1.1/basic-network.asp" TargetMode="External"/><Relationship Id="rId25" Type="http://schemas.openxmlformats.org/officeDocument/2006/relationships/hyperlink" Target="http://192.168.1.1/qos-settings.asp" TargetMode="External"/><Relationship Id="rId33" Type="http://schemas.openxmlformats.org/officeDocument/2006/relationships/image" Target="media/image1.wmf"/><Relationship Id="rId38" Type="http://schemas.openxmlformats.org/officeDocument/2006/relationships/image" Target="media/image6.wmf"/><Relationship Id="rId46" Type="http://schemas.openxmlformats.org/officeDocument/2006/relationships/image" Target="media/image14.wmf"/><Relationship Id="rId59" Type="http://schemas.openxmlformats.org/officeDocument/2006/relationships/image" Target="media/image27.wmf"/><Relationship Id="rId67" Type="http://schemas.openxmlformats.org/officeDocument/2006/relationships/image" Target="media/image34.wmf"/><Relationship Id="rId20" Type="http://schemas.openxmlformats.org/officeDocument/2006/relationships/hyperlink" Target="http://192.168.1.1/basic-ddns.asp" TargetMode="External"/><Relationship Id="rId41" Type="http://schemas.openxmlformats.org/officeDocument/2006/relationships/image" Target="media/image9.wmf"/><Relationship Id="rId54" Type="http://schemas.openxmlformats.org/officeDocument/2006/relationships/image" Target="media/image22.wmf"/><Relationship Id="rId62" Type="http://schemas.openxmlformats.org/officeDocument/2006/relationships/image" Target="media/image30.wmf"/><Relationship Id="rId70" Type="http://schemas.openxmlformats.org/officeDocument/2006/relationships/hyperlink" Target="http://192.168.1.1/" TargetMode="External"/><Relationship Id="rId75" Type="http://schemas.openxmlformats.org/officeDocument/2006/relationships/hyperlink" Target="http://192.168.1.1/bwm-daily.asp" TargetMode="External"/><Relationship Id="rId83" Type="http://schemas.openxmlformats.org/officeDocument/2006/relationships/hyperlink" Target="http://192.168.1.1/advanced-ctnf.asp" TargetMode="External"/><Relationship Id="rId88" Type="http://schemas.openxmlformats.org/officeDocument/2006/relationships/hyperlink" Target="http://192.168.1.1/nas-usb.asp" TargetMode="External"/><Relationship Id="rId91" Type="http://schemas.openxmlformats.org/officeDocument/2006/relationships/hyperlink" Target="http://192.168.1.1/admin-access.asp" TargetMode="External"/><Relationship Id="rId96" Type="http://schemas.openxmlformats.org/officeDocument/2006/relationships/image" Target="media/image37.wmf"/><Relationship Id="rId1" Type="http://schemas.openxmlformats.org/officeDocument/2006/relationships/styles" Target="styles.xml"/><Relationship Id="rId6" Type="http://schemas.openxmlformats.org/officeDocument/2006/relationships/hyperlink" Target="http://192.168.1.1/status-devices.asp" TargetMode="External"/><Relationship Id="rId15" Type="http://schemas.openxmlformats.org/officeDocument/2006/relationships/hyperlink" Target="http://192.168.1.1/tools-wol.asp" TargetMode="External"/><Relationship Id="rId23" Type="http://schemas.openxmlformats.org/officeDocument/2006/relationships/hyperlink" Target="http://192.168.1.1/advanced-ctnf.asp" TargetMode="External"/><Relationship Id="rId28" Type="http://schemas.openxmlformats.org/officeDocument/2006/relationships/hyperlink" Target="http://192.168.1.1/admin-access.asp" TargetMode="External"/><Relationship Id="rId36" Type="http://schemas.openxmlformats.org/officeDocument/2006/relationships/image" Target="media/image4.wmf"/><Relationship Id="rId49" Type="http://schemas.openxmlformats.org/officeDocument/2006/relationships/image" Target="media/image17.wmf"/><Relationship Id="rId57" Type="http://schemas.openxmlformats.org/officeDocument/2006/relationships/image" Target="media/image25.wmf"/><Relationship Id="rId10" Type="http://schemas.openxmlformats.org/officeDocument/2006/relationships/hyperlink" Target="http://192.168.1.1/bwm-realtime.asp" TargetMode="External"/><Relationship Id="rId31" Type="http://schemas.openxmlformats.org/officeDocument/2006/relationships/hyperlink" Target="javascript:shutdown()" TargetMode="External"/><Relationship Id="rId44" Type="http://schemas.openxmlformats.org/officeDocument/2006/relationships/image" Target="media/image12.wmf"/><Relationship Id="rId52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image" Target="media/image32.wmf"/><Relationship Id="rId73" Type="http://schemas.openxmlformats.org/officeDocument/2006/relationships/hyperlink" Target="http://192.168.1.1/status-webmon.asp" TargetMode="External"/><Relationship Id="rId78" Type="http://schemas.openxmlformats.org/officeDocument/2006/relationships/hyperlink" Target="http://192.168.1.1/bwm-daily.asp" TargetMode="External"/><Relationship Id="rId81" Type="http://schemas.openxmlformats.org/officeDocument/2006/relationships/hyperlink" Target="http://192.168.1.1/tools-wol.asp" TargetMode="External"/><Relationship Id="rId86" Type="http://schemas.openxmlformats.org/officeDocument/2006/relationships/hyperlink" Target="http://192.168.1.1/restrict.asp" TargetMode="External"/><Relationship Id="rId94" Type="http://schemas.openxmlformats.org/officeDocument/2006/relationships/hyperlink" Target="javascript:shutdown()" TargetMode="External"/><Relationship Id="rId99" Type="http://schemas.openxmlformats.org/officeDocument/2006/relationships/image" Target="media/image40.wmf"/><Relationship Id="rId101" Type="http://schemas.openxmlformats.org/officeDocument/2006/relationships/theme" Target="theme/theme1.xml"/><Relationship Id="rId4" Type="http://schemas.openxmlformats.org/officeDocument/2006/relationships/hyperlink" Target="http://192.168.1.1/" TargetMode="External"/><Relationship Id="rId9" Type="http://schemas.openxmlformats.org/officeDocument/2006/relationships/hyperlink" Target="http://192.168.1.1/bwm-daily.asp" TargetMode="External"/><Relationship Id="rId13" Type="http://schemas.openxmlformats.org/officeDocument/2006/relationships/hyperlink" Target="http://192.168.1.1/bwm-weekly.asp" TargetMode="External"/><Relationship Id="rId18" Type="http://schemas.openxmlformats.org/officeDocument/2006/relationships/hyperlink" Target="http://192.168.1.1/basic-ident.asp" TargetMode="External"/><Relationship Id="rId39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725</Words>
  <Characters>4138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HOME</cp:lastModifiedBy>
  <cp:revision>4</cp:revision>
  <dcterms:created xsi:type="dcterms:W3CDTF">2016-06-14T16:58:00Z</dcterms:created>
  <dcterms:modified xsi:type="dcterms:W3CDTF">2016-06-14T18:43:00Z</dcterms:modified>
</cp:coreProperties>
</file>